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CFC81" w14:textId="77777777" w:rsidR="007A607D" w:rsidRPr="00B21BD0" w:rsidRDefault="007A607D" w:rsidP="009B2885">
      <w:pPr>
        <w:spacing w:line="276" w:lineRule="auto"/>
        <w:jc w:val="right"/>
        <w:rPr>
          <w:rFonts w:ascii="Verdana" w:hAnsi="Verdana"/>
          <w:sz w:val="20"/>
        </w:rPr>
      </w:pPr>
    </w:p>
    <w:p w14:paraId="7ACFA665" w14:textId="77777777" w:rsidR="007A607D" w:rsidRPr="00B21BD0" w:rsidRDefault="007A607D">
      <w:pPr>
        <w:jc w:val="right"/>
        <w:rPr>
          <w:rFonts w:ascii="Verdana" w:hAnsi="Verdana"/>
          <w:sz w:val="20"/>
        </w:rPr>
      </w:pPr>
    </w:p>
    <w:p w14:paraId="0B2F601D" w14:textId="77777777" w:rsidR="007A607D" w:rsidRPr="001D2223" w:rsidRDefault="007A607D" w:rsidP="00A147EF">
      <w:pPr>
        <w:pStyle w:val="Nagwek2"/>
        <w:spacing w:line="360" w:lineRule="auto"/>
        <w:rPr>
          <w:szCs w:val="22"/>
        </w:rPr>
      </w:pPr>
      <w:r w:rsidRPr="001D2223">
        <w:rPr>
          <w:szCs w:val="22"/>
        </w:rPr>
        <w:t xml:space="preserve">Dyrektor Centrum Usług Informatycznych </w:t>
      </w:r>
    </w:p>
    <w:p w14:paraId="5AAE7A09" w14:textId="56DAC2E1" w:rsidR="007A607D" w:rsidRPr="00A147EF" w:rsidRDefault="007A607D" w:rsidP="00A147EF">
      <w:pPr>
        <w:pStyle w:val="Nagwek2"/>
        <w:spacing w:line="360" w:lineRule="auto"/>
        <w:rPr>
          <w:szCs w:val="22"/>
        </w:rPr>
      </w:pPr>
      <w:r w:rsidRPr="001D2223">
        <w:rPr>
          <w:szCs w:val="22"/>
        </w:rPr>
        <w:t>we Wrocławiu</w:t>
      </w:r>
    </w:p>
    <w:p w14:paraId="0B190187" w14:textId="77777777" w:rsidR="00B061FC" w:rsidRDefault="007A607D" w:rsidP="00A147EF">
      <w:pPr>
        <w:pStyle w:val="Nagwek3"/>
        <w:spacing w:line="360" w:lineRule="auto"/>
        <w:rPr>
          <w:rFonts w:ascii="Verdana" w:hAnsi="Verdana"/>
        </w:rPr>
      </w:pPr>
      <w:r w:rsidRPr="005C7980">
        <w:rPr>
          <w:rFonts w:ascii="Verdana" w:hAnsi="Verdana"/>
        </w:rPr>
        <w:t xml:space="preserve">OGŁASZA NABÓR NA WOLNE STANOWISKO PRACY </w:t>
      </w:r>
    </w:p>
    <w:p w14:paraId="728C948B" w14:textId="0FBFF08F" w:rsidR="007A607D" w:rsidRPr="005C7980" w:rsidRDefault="007A607D" w:rsidP="00A147EF">
      <w:pPr>
        <w:pStyle w:val="Nagwek3"/>
        <w:spacing w:line="360" w:lineRule="auto"/>
        <w:rPr>
          <w:rFonts w:ascii="Verdana" w:hAnsi="Verdana"/>
        </w:rPr>
      </w:pPr>
      <w:r w:rsidRPr="005C7980">
        <w:rPr>
          <w:rFonts w:ascii="Verdana" w:hAnsi="Verdana"/>
          <w:b w:val="0"/>
        </w:rPr>
        <w:t>(1 etat)</w:t>
      </w:r>
    </w:p>
    <w:p w14:paraId="162B7A35" w14:textId="77777777" w:rsidR="007A607D" w:rsidRPr="005C7980" w:rsidRDefault="007A607D" w:rsidP="00A147EF">
      <w:pPr>
        <w:pStyle w:val="Nagwek2"/>
        <w:spacing w:line="360" w:lineRule="auto"/>
        <w:rPr>
          <w:sz w:val="20"/>
        </w:rPr>
      </w:pPr>
      <w:r w:rsidRPr="005C7980">
        <w:rPr>
          <w:sz w:val="20"/>
        </w:rPr>
        <w:t xml:space="preserve">w Centrum Usług Informatycznych </w:t>
      </w:r>
    </w:p>
    <w:p w14:paraId="1CFBF156" w14:textId="77777777" w:rsidR="007A607D" w:rsidRPr="005C7980" w:rsidRDefault="007A607D" w:rsidP="00A147EF">
      <w:pPr>
        <w:spacing w:line="360" w:lineRule="auto"/>
        <w:jc w:val="center"/>
        <w:rPr>
          <w:rFonts w:ascii="Verdana" w:hAnsi="Verdana"/>
          <w:b/>
          <w:bCs/>
          <w:sz w:val="20"/>
        </w:rPr>
      </w:pPr>
      <w:r w:rsidRPr="005C7980">
        <w:rPr>
          <w:rFonts w:ascii="Verdana" w:hAnsi="Verdana"/>
          <w:b/>
          <w:bCs/>
          <w:sz w:val="20"/>
        </w:rPr>
        <w:t xml:space="preserve">we Wrocławiu </w:t>
      </w:r>
    </w:p>
    <w:p w14:paraId="08663EEC" w14:textId="77777777" w:rsidR="007A607D" w:rsidRPr="005C7980" w:rsidRDefault="007A607D" w:rsidP="00A147EF">
      <w:pPr>
        <w:spacing w:line="360" w:lineRule="auto"/>
        <w:jc w:val="center"/>
        <w:rPr>
          <w:rFonts w:ascii="Verdana" w:hAnsi="Verdana"/>
          <w:b/>
          <w:bCs/>
          <w:sz w:val="20"/>
        </w:rPr>
      </w:pPr>
      <w:r w:rsidRPr="005C7980">
        <w:rPr>
          <w:rFonts w:ascii="Verdana" w:hAnsi="Verdana"/>
          <w:b/>
          <w:bCs/>
          <w:sz w:val="20"/>
        </w:rPr>
        <w:t>ul. Namysłowska 8</w:t>
      </w:r>
    </w:p>
    <w:p w14:paraId="728596A7" w14:textId="21730B0E" w:rsidR="007A607D" w:rsidRPr="00A147EF" w:rsidRDefault="007A607D" w:rsidP="00A147EF">
      <w:pPr>
        <w:spacing w:after="240" w:line="360" w:lineRule="auto"/>
        <w:jc w:val="center"/>
        <w:rPr>
          <w:rFonts w:ascii="Verdana" w:hAnsi="Verdana"/>
          <w:b/>
          <w:bCs/>
          <w:sz w:val="20"/>
        </w:rPr>
      </w:pPr>
      <w:r w:rsidRPr="005C7980">
        <w:rPr>
          <w:rFonts w:ascii="Verdana" w:hAnsi="Verdana"/>
          <w:b/>
          <w:bCs/>
          <w:sz w:val="20"/>
        </w:rPr>
        <w:t>50-304 Wrocław</w:t>
      </w:r>
    </w:p>
    <w:p w14:paraId="1278DE31" w14:textId="77777777" w:rsidR="00EC32F7" w:rsidRDefault="00DC6680" w:rsidP="00A147EF">
      <w:pPr>
        <w:spacing w:line="360" w:lineRule="auto"/>
        <w:jc w:val="center"/>
        <w:rPr>
          <w:rFonts w:ascii="Verdana" w:hAnsi="Verdana"/>
          <w:b/>
          <w:sz w:val="20"/>
          <w:szCs w:val="22"/>
        </w:rPr>
      </w:pPr>
      <w:r>
        <w:rPr>
          <w:rFonts w:ascii="Verdana" w:hAnsi="Verdana"/>
          <w:b/>
          <w:sz w:val="20"/>
          <w:szCs w:val="22"/>
        </w:rPr>
        <w:t xml:space="preserve">GŁÓWNY </w:t>
      </w:r>
      <w:r w:rsidR="00453876">
        <w:rPr>
          <w:rFonts w:ascii="Verdana" w:hAnsi="Verdana"/>
          <w:b/>
          <w:sz w:val="20"/>
          <w:szCs w:val="22"/>
        </w:rPr>
        <w:t xml:space="preserve">SPECJALISTA </w:t>
      </w:r>
      <w:r w:rsidR="00EC32F7">
        <w:rPr>
          <w:rFonts w:ascii="Verdana" w:hAnsi="Verdana"/>
          <w:b/>
          <w:sz w:val="20"/>
          <w:szCs w:val="22"/>
        </w:rPr>
        <w:t xml:space="preserve">/ GŁÓWNA SPECJALISTKA </w:t>
      </w:r>
    </w:p>
    <w:p w14:paraId="0D27E2F1" w14:textId="4CFC3816" w:rsidR="007A607D" w:rsidRPr="00A147EF" w:rsidRDefault="007A607D" w:rsidP="00A147EF">
      <w:pPr>
        <w:spacing w:line="360" w:lineRule="auto"/>
        <w:jc w:val="center"/>
        <w:rPr>
          <w:rFonts w:ascii="Verdana" w:hAnsi="Verdana"/>
          <w:b/>
          <w:sz w:val="20"/>
          <w:szCs w:val="22"/>
        </w:rPr>
      </w:pPr>
      <w:r w:rsidRPr="005C7980">
        <w:rPr>
          <w:rFonts w:ascii="Verdana" w:hAnsi="Verdana"/>
          <w:b/>
          <w:sz w:val="20"/>
          <w:szCs w:val="22"/>
        </w:rPr>
        <w:t xml:space="preserve">DS. </w:t>
      </w:r>
      <w:r w:rsidR="00A425CA">
        <w:rPr>
          <w:rFonts w:ascii="Verdana" w:hAnsi="Verdana"/>
          <w:b/>
          <w:sz w:val="20"/>
          <w:szCs w:val="22"/>
        </w:rPr>
        <w:t>ZARZĄDZNIA PROJEKTAMI</w:t>
      </w:r>
      <w:r w:rsidR="000903F6">
        <w:rPr>
          <w:rFonts w:ascii="Verdana" w:hAnsi="Verdana"/>
          <w:b/>
          <w:sz w:val="20"/>
          <w:szCs w:val="22"/>
        </w:rPr>
        <w:t xml:space="preserve"> </w:t>
      </w:r>
    </w:p>
    <w:p w14:paraId="4E39E542" w14:textId="77777777" w:rsidR="007A607D" w:rsidRPr="009F64F7" w:rsidRDefault="007A607D" w:rsidP="00A147EF">
      <w:pPr>
        <w:pStyle w:val="Tekstpodstawowy3"/>
        <w:spacing w:line="360" w:lineRule="auto"/>
        <w:jc w:val="both"/>
        <w:rPr>
          <w:sz w:val="22"/>
          <w:szCs w:val="22"/>
        </w:rPr>
      </w:pPr>
      <w:r w:rsidRPr="009F64F7">
        <w:rPr>
          <w:sz w:val="22"/>
          <w:szCs w:val="22"/>
        </w:rPr>
        <w:t>Do głównych zadań osoby zatrudnionej na tym stanowisku będzie należało:</w:t>
      </w:r>
    </w:p>
    <w:p w14:paraId="29BD2B20" w14:textId="0B91A64E" w:rsidR="007A607D" w:rsidRPr="009F64F7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Organizowanie zespołów projektowych i kierowanie ich pracą</w:t>
      </w:r>
      <w:r w:rsidR="009F64F7">
        <w:rPr>
          <w:rFonts w:ascii="Verdana" w:hAnsi="Verdana"/>
          <w:sz w:val="22"/>
          <w:szCs w:val="22"/>
        </w:rPr>
        <w:t>.</w:t>
      </w:r>
      <w:r w:rsidRPr="009F64F7">
        <w:rPr>
          <w:rFonts w:ascii="Verdana" w:hAnsi="Verdana"/>
          <w:sz w:val="22"/>
          <w:szCs w:val="22"/>
        </w:rPr>
        <w:t xml:space="preserve"> </w:t>
      </w:r>
    </w:p>
    <w:p w14:paraId="592C3900" w14:textId="77777777" w:rsidR="00A3313E" w:rsidRPr="009F64F7" w:rsidRDefault="00A3313E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Koordynacja współpracy ze stroną biznesową projektów.</w:t>
      </w:r>
    </w:p>
    <w:p w14:paraId="10938EB1" w14:textId="77777777" w:rsidR="00722717" w:rsidRPr="009F64F7" w:rsidRDefault="00722717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Koordynacja współpracy z przedstawicielami firm zewnętrznych realizujących projekty.</w:t>
      </w:r>
    </w:p>
    <w:p w14:paraId="07D5E00A" w14:textId="3970F066" w:rsidR="007A607D" w:rsidRPr="009F64F7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Monitoring i raportowanie przebiegu projektów.</w:t>
      </w:r>
    </w:p>
    <w:p w14:paraId="6862BE7C" w14:textId="769B048E" w:rsidR="007A607D" w:rsidRPr="009F64F7" w:rsidRDefault="009F64F7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Identyfikowanie i z</w:t>
      </w:r>
      <w:r w:rsidR="007A607D" w:rsidRPr="009F64F7">
        <w:rPr>
          <w:rFonts w:ascii="Verdana" w:hAnsi="Verdana"/>
          <w:sz w:val="22"/>
          <w:szCs w:val="22"/>
        </w:rPr>
        <w:t xml:space="preserve">arządzanie </w:t>
      </w:r>
      <w:proofErr w:type="spellStart"/>
      <w:r w:rsidR="007A607D" w:rsidRPr="009F64F7">
        <w:rPr>
          <w:rFonts w:ascii="Verdana" w:hAnsi="Verdana"/>
          <w:sz w:val="22"/>
          <w:szCs w:val="22"/>
        </w:rPr>
        <w:t>ryzykami</w:t>
      </w:r>
      <w:proofErr w:type="spellEnd"/>
      <w:r w:rsidR="007A607D" w:rsidRPr="009F64F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 projekcie</w:t>
      </w:r>
      <w:r w:rsidR="007A607D" w:rsidRPr="009F64F7">
        <w:rPr>
          <w:rFonts w:ascii="Verdana" w:hAnsi="Verdana"/>
          <w:sz w:val="22"/>
          <w:szCs w:val="22"/>
        </w:rPr>
        <w:t>.</w:t>
      </w:r>
    </w:p>
    <w:p w14:paraId="2F32903C" w14:textId="77777777" w:rsidR="007A607D" w:rsidRPr="009F64F7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Motywowanie członków zespołów projektowych do efektywnej pracy.</w:t>
      </w:r>
    </w:p>
    <w:p w14:paraId="41D42AEF" w14:textId="77777777" w:rsidR="007A607D" w:rsidRPr="009F64F7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Zarządzanie zmianami występującymi w trakcie trwania projektów.</w:t>
      </w:r>
    </w:p>
    <w:p w14:paraId="037FE433" w14:textId="51AB92D5" w:rsidR="007A607D" w:rsidRPr="009F64F7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Rozwiązywanie problemów.</w:t>
      </w:r>
    </w:p>
    <w:p w14:paraId="5C62360B" w14:textId="3E52247B" w:rsidR="007A607D" w:rsidRDefault="007A607D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Nadzorowanie budżetu projektów.</w:t>
      </w:r>
    </w:p>
    <w:p w14:paraId="6E8E43B3" w14:textId="13747C8D" w:rsidR="00AE4749" w:rsidRDefault="00AE4749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Koordynacja prac związanych z tworzeniem projektów umów podpisywanych z firmami zewnętrznymi.</w:t>
      </w:r>
    </w:p>
    <w:p w14:paraId="47B6F002" w14:textId="6E942373" w:rsidR="00AE4749" w:rsidRPr="009F64F7" w:rsidRDefault="00AE4749" w:rsidP="00A147EF">
      <w:pPr>
        <w:pStyle w:val="NormalnyWeb"/>
        <w:numPr>
          <w:ilvl w:val="1"/>
          <w:numId w:val="26"/>
        </w:numPr>
        <w:tabs>
          <w:tab w:val="clear" w:pos="2160"/>
          <w:tab w:val="num" w:pos="360"/>
          <w:tab w:val="num" w:pos="1440"/>
        </w:tabs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Nadzór i stosowanie umów podpisywanych z firmami zewnętrznymi.</w:t>
      </w:r>
    </w:p>
    <w:p w14:paraId="3EC022B5" w14:textId="77777777" w:rsidR="007A607D" w:rsidRPr="009F64F7" w:rsidRDefault="007A607D" w:rsidP="00A147EF">
      <w:pPr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9F64F7">
        <w:rPr>
          <w:rFonts w:ascii="Verdana" w:hAnsi="Verdana"/>
          <w:b/>
          <w:bCs/>
          <w:sz w:val="22"/>
          <w:szCs w:val="22"/>
        </w:rPr>
        <w:t xml:space="preserve">Informacja o warunkach pracy na danym stanowisku: </w:t>
      </w:r>
    </w:p>
    <w:p w14:paraId="6C004401" w14:textId="77777777" w:rsidR="007A607D" w:rsidRPr="009F64F7" w:rsidRDefault="007A607D" w:rsidP="00A147EF">
      <w:pPr>
        <w:spacing w:line="360" w:lineRule="auto"/>
        <w:jc w:val="both"/>
        <w:rPr>
          <w:rFonts w:ascii="Verdana" w:hAnsi="Verdana"/>
          <w:i/>
          <w:iCs/>
          <w:color w:val="FF0000"/>
          <w:sz w:val="22"/>
          <w:szCs w:val="22"/>
        </w:rPr>
      </w:pPr>
      <w:r w:rsidRPr="009F64F7">
        <w:rPr>
          <w:rFonts w:ascii="Verdana" w:hAnsi="Verdana"/>
          <w:b/>
          <w:bCs/>
          <w:sz w:val="22"/>
          <w:szCs w:val="22"/>
        </w:rPr>
        <w:t>Miejsce pracy: Centrum Usług Informatycznych we Wrocławiu.</w:t>
      </w:r>
    </w:p>
    <w:p w14:paraId="613DDACA" w14:textId="42192DF9" w:rsidR="007A607D" w:rsidRPr="009F64F7" w:rsidRDefault="007A607D" w:rsidP="00A147EF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b/>
          <w:bCs/>
          <w:sz w:val="22"/>
          <w:szCs w:val="22"/>
        </w:rPr>
        <w:t xml:space="preserve">Stanowisko pracy: </w:t>
      </w:r>
      <w:r w:rsidRPr="009F64F7">
        <w:rPr>
          <w:rFonts w:ascii="Verdana" w:hAnsi="Verdana" w:cs="Verdana"/>
          <w:sz w:val="22"/>
          <w:szCs w:val="22"/>
        </w:rPr>
        <w:t xml:space="preserve">praca </w:t>
      </w:r>
      <w:r w:rsidR="00A3313E" w:rsidRPr="009F64F7">
        <w:rPr>
          <w:rFonts w:ascii="Verdana" w:hAnsi="Verdana" w:cs="Verdana"/>
          <w:sz w:val="22"/>
          <w:szCs w:val="22"/>
        </w:rPr>
        <w:t>stacjonarna</w:t>
      </w:r>
      <w:r w:rsidR="00124509" w:rsidRPr="009F64F7">
        <w:rPr>
          <w:rFonts w:ascii="Verdana" w:hAnsi="Verdana" w:cs="Verdana"/>
          <w:sz w:val="22"/>
          <w:szCs w:val="22"/>
        </w:rPr>
        <w:t>, hybrydowa</w:t>
      </w:r>
      <w:r w:rsidR="00A3313E" w:rsidRPr="009F64F7">
        <w:rPr>
          <w:rFonts w:ascii="Verdana" w:hAnsi="Verdana" w:cs="Verdana"/>
          <w:sz w:val="22"/>
          <w:szCs w:val="22"/>
        </w:rPr>
        <w:t xml:space="preserve"> bądź zdalna </w:t>
      </w:r>
      <w:r w:rsidRPr="009F64F7">
        <w:rPr>
          <w:rFonts w:ascii="Verdana" w:hAnsi="Verdana"/>
          <w:sz w:val="22"/>
          <w:szCs w:val="22"/>
        </w:rPr>
        <w:t>na stanowisk</w:t>
      </w:r>
      <w:r w:rsidR="009B2885">
        <w:rPr>
          <w:rFonts w:ascii="Verdana" w:hAnsi="Verdana"/>
          <w:sz w:val="22"/>
          <w:szCs w:val="22"/>
        </w:rPr>
        <w:t>u</w:t>
      </w:r>
      <w:r w:rsidRPr="009F64F7">
        <w:rPr>
          <w:rFonts w:ascii="Verdana" w:hAnsi="Verdana"/>
          <w:sz w:val="22"/>
          <w:szCs w:val="22"/>
        </w:rPr>
        <w:t xml:space="preserve"> komputerowy</w:t>
      </w:r>
      <w:r w:rsidR="009B2885">
        <w:rPr>
          <w:rFonts w:ascii="Verdana" w:hAnsi="Verdana"/>
          <w:sz w:val="22"/>
          <w:szCs w:val="22"/>
        </w:rPr>
        <w:t>m</w:t>
      </w:r>
      <w:r w:rsidRPr="009F64F7">
        <w:rPr>
          <w:rFonts w:ascii="Verdana" w:hAnsi="Verdana"/>
          <w:sz w:val="22"/>
          <w:szCs w:val="22"/>
        </w:rPr>
        <w:t xml:space="preserve"> z wykorzystaniem monitorów LCD </w:t>
      </w:r>
    </w:p>
    <w:p w14:paraId="1CFF5E1D" w14:textId="77777777" w:rsidR="007A607D" w:rsidRPr="009F64F7" w:rsidRDefault="007A607D" w:rsidP="00A147EF">
      <w:pPr>
        <w:spacing w:line="360" w:lineRule="auto"/>
        <w:rPr>
          <w:rFonts w:ascii="Verdana" w:hAnsi="Verdana"/>
          <w:sz w:val="22"/>
          <w:szCs w:val="22"/>
        </w:rPr>
      </w:pPr>
    </w:p>
    <w:p w14:paraId="0BCA3323" w14:textId="6C1D0441" w:rsidR="007A607D" w:rsidRDefault="007A607D" w:rsidP="00A147EF">
      <w:pPr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9F64F7">
        <w:rPr>
          <w:rFonts w:ascii="Verdana" w:hAnsi="Verdana"/>
          <w:b/>
          <w:bCs/>
          <w:sz w:val="22"/>
          <w:szCs w:val="22"/>
        </w:rPr>
        <w:t xml:space="preserve">Przewidywany termin zatrudnienia: </w:t>
      </w:r>
      <w:r w:rsidR="00AE4749">
        <w:rPr>
          <w:rFonts w:ascii="Verdana" w:hAnsi="Verdana"/>
          <w:b/>
          <w:bCs/>
          <w:sz w:val="22"/>
          <w:szCs w:val="22"/>
        </w:rPr>
        <w:t>maj</w:t>
      </w:r>
      <w:r w:rsidR="00345332">
        <w:rPr>
          <w:rFonts w:ascii="Verdana" w:hAnsi="Verdana"/>
          <w:b/>
          <w:bCs/>
          <w:sz w:val="22"/>
          <w:szCs w:val="22"/>
        </w:rPr>
        <w:t>/</w:t>
      </w:r>
      <w:r w:rsidR="00AE4749">
        <w:rPr>
          <w:rFonts w:ascii="Verdana" w:hAnsi="Verdana"/>
          <w:b/>
          <w:bCs/>
          <w:sz w:val="22"/>
          <w:szCs w:val="22"/>
        </w:rPr>
        <w:t xml:space="preserve">czerwiec </w:t>
      </w:r>
      <w:r w:rsidR="009A1265" w:rsidRPr="009F64F7">
        <w:rPr>
          <w:rFonts w:ascii="Verdana" w:hAnsi="Verdana"/>
          <w:b/>
          <w:bCs/>
          <w:sz w:val="22"/>
          <w:szCs w:val="22"/>
        </w:rPr>
        <w:t>2</w:t>
      </w:r>
      <w:r w:rsidR="00AE4749">
        <w:rPr>
          <w:rFonts w:ascii="Verdana" w:hAnsi="Verdana"/>
          <w:b/>
          <w:bCs/>
          <w:sz w:val="22"/>
          <w:szCs w:val="22"/>
        </w:rPr>
        <w:t>026</w:t>
      </w:r>
      <w:r w:rsidR="00DC6680" w:rsidRPr="009F64F7">
        <w:rPr>
          <w:rFonts w:ascii="Verdana" w:hAnsi="Verdana"/>
          <w:b/>
          <w:bCs/>
          <w:sz w:val="22"/>
          <w:szCs w:val="22"/>
        </w:rPr>
        <w:t>.</w:t>
      </w:r>
    </w:p>
    <w:p w14:paraId="1B560667" w14:textId="77777777" w:rsidR="00AE4749" w:rsidRDefault="00AE4749" w:rsidP="00A147EF">
      <w:pPr>
        <w:spacing w:line="360" w:lineRule="auto"/>
        <w:rPr>
          <w:rFonts w:ascii="Verdana" w:hAnsi="Verdana"/>
          <w:b/>
          <w:bCs/>
          <w:sz w:val="22"/>
          <w:szCs w:val="22"/>
        </w:rPr>
      </w:pPr>
    </w:p>
    <w:p w14:paraId="15AB4483" w14:textId="09445997" w:rsidR="00AE4749" w:rsidRPr="00AE4749" w:rsidRDefault="00AE4749" w:rsidP="00A147EF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Ofertowane wynagrodzenie brutto: 7</w:t>
      </w:r>
      <w:r w:rsidR="00A147EF">
        <w:rPr>
          <w:rFonts w:ascii="Verdana" w:hAnsi="Verdana"/>
          <w:b/>
          <w:bCs/>
          <w:sz w:val="22"/>
          <w:szCs w:val="22"/>
        </w:rPr>
        <w:t xml:space="preserve">000,00 zł. </w:t>
      </w:r>
      <w:r>
        <w:rPr>
          <w:rFonts w:ascii="Verdana" w:hAnsi="Verdana"/>
          <w:b/>
          <w:bCs/>
          <w:sz w:val="22"/>
          <w:szCs w:val="22"/>
        </w:rPr>
        <w:t>-10</w:t>
      </w:r>
      <w:r w:rsidR="00A147EF">
        <w:rPr>
          <w:rFonts w:ascii="Verdana" w:hAnsi="Verdana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000</w:t>
      </w:r>
      <w:r w:rsidR="00A147EF">
        <w:rPr>
          <w:rFonts w:ascii="Verdana" w:hAnsi="Verdana"/>
          <w:b/>
          <w:bCs/>
          <w:sz w:val="22"/>
          <w:szCs w:val="22"/>
        </w:rPr>
        <w:t>,00</w:t>
      </w:r>
      <w:r>
        <w:rPr>
          <w:rFonts w:ascii="Verdana" w:hAnsi="Verdana"/>
          <w:b/>
          <w:bCs/>
          <w:sz w:val="22"/>
          <w:szCs w:val="22"/>
        </w:rPr>
        <w:t xml:space="preserve"> zł</w:t>
      </w:r>
      <w:r w:rsidR="00A147EF">
        <w:rPr>
          <w:rFonts w:ascii="Verdana" w:hAnsi="Verdana"/>
          <w:b/>
          <w:bCs/>
          <w:sz w:val="22"/>
          <w:szCs w:val="22"/>
        </w:rPr>
        <w:t>.</w:t>
      </w:r>
      <w:r>
        <w:rPr>
          <w:rFonts w:ascii="Verdana" w:hAnsi="Verdana"/>
          <w:b/>
          <w:bCs/>
          <w:sz w:val="22"/>
          <w:szCs w:val="22"/>
        </w:rPr>
        <w:t xml:space="preserve"> brutto</w:t>
      </w:r>
      <w:r>
        <w:rPr>
          <w:rFonts w:ascii="Verdana" w:hAnsi="Verdana"/>
          <w:sz w:val="22"/>
          <w:szCs w:val="22"/>
        </w:rPr>
        <w:t xml:space="preserve"> z uwzględnieniem dodatku za wysługę lat (5-20%), zmiennych dodatków okresowych po przepracowaniu 6 miesięcy oraz dodatkowego wynagrodzenia rocznego (13-stka po przepracowaniu min. 6 miesięcy płatna w roku następnym).</w:t>
      </w:r>
    </w:p>
    <w:p w14:paraId="67188CD2" w14:textId="77777777" w:rsidR="00A3313E" w:rsidRPr="009F64F7" w:rsidRDefault="00A3313E" w:rsidP="00A147EF">
      <w:pPr>
        <w:spacing w:line="360" w:lineRule="auto"/>
        <w:rPr>
          <w:rFonts w:ascii="Verdana" w:hAnsi="Verdana"/>
          <w:sz w:val="22"/>
          <w:szCs w:val="22"/>
        </w:rPr>
      </w:pPr>
    </w:p>
    <w:p w14:paraId="162440B4" w14:textId="1E2DBD90" w:rsidR="007A607D" w:rsidRPr="00A147EF" w:rsidRDefault="007A607D" w:rsidP="00A147EF">
      <w:pPr>
        <w:spacing w:line="360" w:lineRule="auto"/>
        <w:rPr>
          <w:rFonts w:ascii="Verdana" w:hAnsi="Verdana"/>
          <w:b/>
          <w:bCs/>
          <w:sz w:val="22"/>
          <w:szCs w:val="22"/>
        </w:rPr>
      </w:pPr>
      <w:r w:rsidRPr="009F64F7">
        <w:rPr>
          <w:rFonts w:ascii="Verdana" w:hAnsi="Verdana"/>
          <w:b/>
          <w:bCs/>
          <w:sz w:val="22"/>
          <w:szCs w:val="22"/>
        </w:rPr>
        <w:t>Wymagania niezbędne:</w:t>
      </w:r>
    </w:p>
    <w:p w14:paraId="07D2F6B0" w14:textId="77777777" w:rsidR="007A607D" w:rsidRPr="009F64F7" w:rsidRDefault="007A607D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color w:val="000000"/>
          <w:sz w:val="22"/>
          <w:szCs w:val="22"/>
        </w:rPr>
        <w:t xml:space="preserve">Wykształcenie: </w:t>
      </w:r>
      <w:r w:rsidRPr="009F64F7">
        <w:rPr>
          <w:rFonts w:ascii="Verdana" w:hAnsi="Verdana"/>
          <w:sz w:val="22"/>
          <w:szCs w:val="22"/>
        </w:rPr>
        <w:t>wyższe</w:t>
      </w:r>
      <w:r w:rsidR="00056B8A" w:rsidRPr="009F64F7">
        <w:rPr>
          <w:rFonts w:ascii="Verdana" w:hAnsi="Verdana"/>
          <w:sz w:val="22"/>
          <w:szCs w:val="22"/>
        </w:rPr>
        <w:t>.</w:t>
      </w:r>
    </w:p>
    <w:p w14:paraId="30FA9CDB" w14:textId="6EC8A5FE" w:rsidR="007A607D" w:rsidRPr="009F64F7" w:rsidRDefault="007A607D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sz w:val="22"/>
          <w:szCs w:val="22"/>
        </w:rPr>
        <w:t>D</w:t>
      </w:r>
      <w:r w:rsidR="00D1316F" w:rsidRPr="009F64F7">
        <w:rPr>
          <w:rFonts w:ascii="Verdana" w:hAnsi="Verdana"/>
          <w:sz w:val="22"/>
          <w:szCs w:val="22"/>
        </w:rPr>
        <w:t>oświadczenie zawodowe: ogółem 2</w:t>
      </w:r>
      <w:r w:rsidR="00EF78CB" w:rsidRPr="009F64F7">
        <w:rPr>
          <w:rFonts w:ascii="Verdana" w:hAnsi="Verdana"/>
          <w:sz w:val="22"/>
          <w:szCs w:val="22"/>
        </w:rPr>
        <w:t xml:space="preserve"> </w:t>
      </w:r>
      <w:r w:rsidR="00900B9F" w:rsidRPr="009F64F7">
        <w:rPr>
          <w:rFonts w:ascii="Verdana" w:hAnsi="Verdana"/>
          <w:sz w:val="22"/>
          <w:szCs w:val="22"/>
        </w:rPr>
        <w:t>lata</w:t>
      </w:r>
      <w:r w:rsidR="009F64F7">
        <w:rPr>
          <w:rFonts w:ascii="Verdana" w:hAnsi="Verdana"/>
          <w:sz w:val="22"/>
          <w:szCs w:val="22"/>
        </w:rPr>
        <w:t>;</w:t>
      </w:r>
      <w:r w:rsidRPr="009F64F7">
        <w:rPr>
          <w:rFonts w:ascii="Verdana" w:hAnsi="Verdana"/>
          <w:sz w:val="22"/>
          <w:szCs w:val="22"/>
        </w:rPr>
        <w:t xml:space="preserve"> </w:t>
      </w:r>
      <w:r w:rsidR="009F64F7">
        <w:rPr>
          <w:rFonts w:ascii="Verdana" w:hAnsi="Verdana"/>
          <w:sz w:val="22"/>
          <w:szCs w:val="22"/>
        </w:rPr>
        <w:t>w o</w:t>
      </w:r>
      <w:r w:rsidRPr="009F64F7">
        <w:rPr>
          <w:rFonts w:ascii="Verdana" w:hAnsi="Verdana"/>
          <w:sz w:val="22"/>
          <w:szCs w:val="22"/>
        </w:rPr>
        <w:t xml:space="preserve">bszarze </w:t>
      </w:r>
      <w:r w:rsidR="009F64F7">
        <w:rPr>
          <w:rFonts w:ascii="Verdana" w:hAnsi="Verdana"/>
          <w:sz w:val="22"/>
          <w:szCs w:val="22"/>
        </w:rPr>
        <w:t>zarządzania projektami</w:t>
      </w:r>
      <w:r w:rsidR="00124509" w:rsidRPr="009F64F7">
        <w:rPr>
          <w:rFonts w:ascii="Verdana" w:hAnsi="Verdana"/>
          <w:sz w:val="22"/>
          <w:szCs w:val="22"/>
        </w:rPr>
        <w:t>: 1 rok</w:t>
      </w:r>
    </w:p>
    <w:p w14:paraId="19605680" w14:textId="5EEE8D7B" w:rsidR="007A607D" w:rsidRPr="009F64F7" w:rsidRDefault="009F64F7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>
        <w:rPr>
          <w:rFonts w:ascii="Verdana" w:hAnsi="Verdana"/>
          <w:bCs/>
          <w:color w:val="000000"/>
          <w:sz w:val="22"/>
          <w:szCs w:val="22"/>
        </w:rPr>
        <w:t>Praktyczna z</w:t>
      </w:r>
      <w:r w:rsidR="007A607D" w:rsidRPr="009F64F7">
        <w:rPr>
          <w:rFonts w:ascii="Verdana" w:hAnsi="Verdana"/>
          <w:bCs/>
          <w:color w:val="000000"/>
          <w:sz w:val="22"/>
          <w:szCs w:val="22"/>
        </w:rPr>
        <w:t>najomość technik i metodyk zarządzania projektami</w:t>
      </w:r>
      <w:r w:rsidR="00124509" w:rsidRPr="009F64F7">
        <w:rPr>
          <w:rFonts w:ascii="Verdana" w:hAnsi="Verdana"/>
          <w:bCs/>
          <w:color w:val="000000"/>
          <w:sz w:val="22"/>
          <w:szCs w:val="22"/>
        </w:rPr>
        <w:t xml:space="preserve">; </w:t>
      </w:r>
      <w:r w:rsidR="007A607D" w:rsidRPr="009F64F7">
        <w:rPr>
          <w:rFonts w:ascii="Verdana" w:hAnsi="Verdana"/>
          <w:bCs/>
          <w:color w:val="000000"/>
          <w:sz w:val="22"/>
          <w:szCs w:val="22"/>
        </w:rPr>
        <w:t xml:space="preserve">wymagana znajomość </w:t>
      </w:r>
      <w:r w:rsidR="00124509" w:rsidRPr="009F64F7">
        <w:rPr>
          <w:rFonts w:ascii="Verdana" w:hAnsi="Verdana"/>
          <w:bCs/>
          <w:color w:val="000000"/>
          <w:sz w:val="22"/>
          <w:szCs w:val="22"/>
        </w:rPr>
        <w:t xml:space="preserve">dowolnej </w:t>
      </w:r>
      <w:r w:rsidR="007A607D" w:rsidRPr="009F64F7">
        <w:rPr>
          <w:rFonts w:ascii="Verdana" w:hAnsi="Verdana"/>
          <w:bCs/>
          <w:color w:val="000000"/>
          <w:sz w:val="22"/>
          <w:szCs w:val="22"/>
        </w:rPr>
        <w:t xml:space="preserve">metodyki </w:t>
      </w:r>
      <w:r w:rsidR="00124509" w:rsidRPr="009F64F7">
        <w:rPr>
          <w:rFonts w:ascii="Verdana" w:hAnsi="Verdana"/>
          <w:bCs/>
          <w:color w:val="000000"/>
          <w:sz w:val="22"/>
          <w:szCs w:val="22"/>
        </w:rPr>
        <w:t>zwinnej</w:t>
      </w:r>
    </w:p>
    <w:p w14:paraId="1FE33748" w14:textId="77777777" w:rsidR="007A607D" w:rsidRPr="009F64F7" w:rsidRDefault="007A607D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jc w:val="both"/>
        <w:rPr>
          <w:rFonts w:ascii="Verdana" w:hAnsi="Verdana"/>
          <w:b/>
          <w:color w:val="000000"/>
          <w:sz w:val="22"/>
          <w:szCs w:val="22"/>
        </w:rPr>
      </w:pPr>
      <w:r w:rsidRPr="00FE1FAE">
        <w:rPr>
          <w:rFonts w:ascii="Verdana" w:hAnsi="Verdana"/>
          <w:b/>
          <w:bCs/>
          <w:color w:val="FF0000"/>
          <w:sz w:val="22"/>
          <w:szCs w:val="22"/>
        </w:rPr>
        <w:t xml:space="preserve">Wykazanie się kierowaniem minimum </w:t>
      </w:r>
      <w:r w:rsidR="00EF78CB" w:rsidRPr="00FE1FAE">
        <w:rPr>
          <w:rFonts w:ascii="Verdana" w:hAnsi="Verdana"/>
          <w:b/>
          <w:bCs/>
          <w:color w:val="FF0000"/>
          <w:sz w:val="22"/>
          <w:szCs w:val="22"/>
        </w:rPr>
        <w:t>dwoma</w:t>
      </w:r>
      <w:r w:rsidRPr="00FE1FAE">
        <w:rPr>
          <w:rFonts w:ascii="Verdana" w:hAnsi="Verdana"/>
          <w:b/>
          <w:bCs/>
          <w:color w:val="FF0000"/>
          <w:sz w:val="22"/>
          <w:szCs w:val="22"/>
        </w:rPr>
        <w:t xml:space="preserve"> projektami</w:t>
      </w:r>
      <w:r w:rsidR="00274916" w:rsidRPr="00FE1FAE">
        <w:rPr>
          <w:rFonts w:ascii="Verdana" w:hAnsi="Verdana"/>
          <w:b/>
          <w:bCs/>
          <w:color w:val="FF0000"/>
          <w:sz w:val="22"/>
          <w:szCs w:val="22"/>
        </w:rPr>
        <w:t>,</w:t>
      </w:r>
      <w:r w:rsidRPr="00FE1FAE">
        <w:rPr>
          <w:rFonts w:ascii="Verdana" w:hAnsi="Verdana"/>
          <w:b/>
          <w:bCs/>
          <w:color w:val="FF0000"/>
          <w:sz w:val="22"/>
          <w:szCs w:val="22"/>
        </w:rPr>
        <w:t xml:space="preserve"> w tym co najmniej </w:t>
      </w:r>
      <w:r w:rsidR="00EF78CB" w:rsidRPr="00FE1FAE">
        <w:rPr>
          <w:rFonts w:ascii="Verdana" w:hAnsi="Verdana"/>
          <w:b/>
          <w:bCs/>
          <w:color w:val="FF0000"/>
          <w:sz w:val="22"/>
          <w:szCs w:val="22"/>
        </w:rPr>
        <w:t>jednym</w:t>
      </w:r>
      <w:r w:rsidRPr="00FE1FAE">
        <w:rPr>
          <w:rFonts w:ascii="Verdana" w:hAnsi="Verdana"/>
          <w:b/>
          <w:bCs/>
          <w:color w:val="FF0000"/>
          <w:sz w:val="22"/>
          <w:szCs w:val="22"/>
        </w:rPr>
        <w:t xml:space="preserve"> </w:t>
      </w:r>
      <w:r w:rsidR="00344148" w:rsidRPr="00FE1FAE">
        <w:rPr>
          <w:rFonts w:ascii="Verdana" w:hAnsi="Verdana"/>
          <w:b/>
          <w:bCs/>
          <w:color w:val="FF0000"/>
          <w:sz w:val="22"/>
          <w:szCs w:val="22"/>
        </w:rPr>
        <w:t>z obszaru IT</w:t>
      </w:r>
      <w:r w:rsidRPr="009F64F7">
        <w:rPr>
          <w:rFonts w:ascii="Verdana" w:hAnsi="Verdana"/>
          <w:bCs/>
          <w:color w:val="000000"/>
          <w:sz w:val="22"/>
          <w:szCs w:val="22"/>
        </w:rPr>
        <w:t>,</w:t>
      </w:r>
    </w:p>
    <w:p w14:paraId="6ACC8345" w14:textId="77777777" w:rsidR="00E77BF6" w:rsidRPr="009F64F7" w:rsidRDefault="00E77BF6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jc w:val="both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bCs/>
          <w:color w:val="000000"/>
          <w:sz w:val="22"/>
          <w:szCs w:val="22"/>
        </w:rPr>
        <w:t>Teoretyczna i praktyczna wiedza z obszaru IT,</w:t>
      </w:r>
    </w:p>
    <w:p w14:paraId="42D4DE29" w14:textId="77777777" w:rsidR="007A607D" w:rsidRPr="00AE4749" w:rsidRDefault="007A607D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bCs/>
          <w:color w:val="000000"/>
          <w:sz w:val="22"/>
          <w:szCs w:val="22"/>
        </w:rPr>
        <w:t>Umiejętność analizy i rozumienia wymagań zgłaszanych w organizacji,</w:t>
      </w:r>
    </w:p>
    <w:p w14:paraId="26C43ED1" w14:textId="1BE7DABB" w:rsidR="00AE4749" w:rsidRPr="009F64F7" w:rsidRDefault="00AE4749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>
        <w:rPr>
          <w:rFonts w:ascii="Verdana" w:hAnsi="Verdana"/>
          <w:bCs/>
          <w:color w:val="000000"/>
          <w:sz w:val="22"/>
          <w:szCs w:val="22"/>
        </w:rPr>
        <w:t>Umiejętność pracy na umowach/kontraktach podpisanych z firmami zewnętrznymi,</w:t>
      </w:r>
    </w:p>
    <w:p w14:paraId="7B5B9A8A" w14:textId="77777777" w:rsidR="00EF78CB" w:rsidRPr="009F64F7" w:rsidRDefault="00EF78CB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bCs/>
          <w:color w:val="000000"/>
          <w:sz w:val="22"/>
          <w:szCs w:val="22"/>
        </w:rPr>
        <w:t>Wysokie umiejętności komunikacyjne,</w:t>
      </w:r>
    </w:p>
    <w:p w14:paraId="0444A390" w14:textId="6FD16C46" w:rsidR="007A607D" w:rsidRPr="009F64F7" w:rsidRDefault="007A607D" w:rsidP="00A147EF">
      <w:pPr>
        <w:numPr>
          <w:ilvl w:val="0"/>
          <w:numId w:val="27"/>
        </w:numPr>
        <w:tabs>
          <w:tab w:val="clear" w:pos="720"/>
          <w:tab w:val="num" w:pos="290"/>
        </w:tabs>
        <w:spacing w:line="360" w:lineRule="auto"/>
        <w:ind w:left="290" w:hanging="290"/>
        <w:rPr>
          <w:rFonts w:ascii="Verdana" w:hAnsi="Verdana"/>
          <w:b/>
          <w:color w:val="000000"/>
          <w:sz w:val="22"/>
          <w:szCs w:val="22"/>
        </w:rPr>
      </w:pPr>
      <w:r w:rsidRPr="009F64F7">
        <w:rPr>
          <w:rFonts w:ascii="Verdana" w:hAnsi="Verdana"/>
          <w:bCs/>
          <w:color w:val="000000"/>
          <w:sz w:val="22"/>
          <w:szCs w:val="22"/>
        </w:rPr>
        <w:t>Umiejętność tworzenia wysokiej jakości dokumentacji i raportów</w:t>
      </w:r>
      <w:r w:rsidR="009F64F7">
        <w:rPr>
          <w:rFonts w:ascii="Verdana" w:hAnsi="Verdana"/>
          <w:bCs/>
          <w:color w:val="000000"/>
          <w:sz w:val="22"/>
          <w:szCs w:val="22"/>
        </w:rPr>
        <w:t xml:space="preserve"> z przebiegu projektów</w:t>
      </w:r>
      <w:r w:rsidRPr="009F64F7">
        <w:rPr>
          <w:rFonts w:ascii="Verdana" w:hAnsi="Verdana"/>
          <w:bCs/>
          <w:color w:val="000000"/>
          <w:sz w:val="22"/>
          <w:szCs w:val="22"/>
        </w:rPr>
        <w:t>,</w:t>
      </w:r>
    </w:p>
    <w:p w14:paraId="58436F80" w14:textId="77777777" w:rsidR="007A607D" w:rsidRPr="009F64F7" w:rsidRDefault="007A607D" w:rsidP="00A147EF">
      <w:pPr>
        <w:pStyle w:val="Tekstpodstawowy"/>
        <w:numPr>
          <w:ilvl w:val="0"/>
          <w:numId w:val="21"/>
        </w:numPr>
        <w:tabs>
          <w:tab w:val="clear" w:pos="360"/>
          <w:tab w:val="num" w:pos="290"/>
          <w:tab w:val="left" w:pos="650"/>
        </w:tabs>
        <w:spacing w:after="0" w:line="360" w:lineRule="auto"/>
        <w:jc w:val="both"/>
        <w:rPr>
          <w:rFonts w:ascii="Verdana" w:hAnsi="Verdana"/>
          <w:b/>
          <w:sz w:val="22"/>
          <w:szCs w:val="22"/>
        </w:rPr>
      </w:pPr>
      <w:r w:rsidRPr="009F64F7">
        <w:rPr>
          <w:rFonts w:ascii="Verdana" w:hAnsi="Verdana" w:cs="Arial"/>
          <w:sz w:val="22"/>
          <w:szCs w:val="22"/>
        </w:rPr>
        <w:t>Umiejętność pracy wg obowiązujących procedur,</w:t>
      </w:r>
    </w:p>
    <w:p w14:paraId="2E197770" w14:textId="77777777" w:rsidR="007A607D" w:rsidRPr="009F64F7" w:rsidRDefault="007A607D" w:rsidP="00A147EF">
      <w:pPr>
        <w:pStyle w:val="Nagwek"/>
        <w:numPr>
          <w:ilvl w:val="0"/>
          <w:numId w:val="21"/>
        </w:numPr>
        <w:tabs>
          <w:tab w:val="left" w:pos="360"/>
        </w:tabs>
        <w:spacing w:line="360" w:lineRule="auto"/>
        <w:rPr>
          <w:rFonts w:ascii="Verdana" w:hAnsi="Verdana"/>
          <w:bCs/>
          <w:szCs w:val="22"/>
        </w:rPr>
      </w:pPr>
      <w:r w:rsidRPr="009F64F7">
        <w:rPr>
          <w:rFonts w:ascii="Verdana" w:hAnsi="Verdana"/>
          <w:bCs/>
          <w:szCs w:val="22"/>
        </w:rPr>
        <w:t>Kreatywność,</w:t>
      </w:r>
    </w:p>
    <w:p w14:paraId="2207D9C8" w14:textId="77777777" w:rsidR="007A607D" w:rsidRPr="009F64F7" w:rsidRDefault="007A607D" w:rsidP="00A147EF">
      <w:pPr>
        <w:pStyle w:val="Nagwek"/>
        <w:numPr>
          <w:ilvl w:val="0"/>
          <w:numId w:val="21"/>
        </w:numPr>
        <w:tabs>
          <w:tab w:val="left" w:pos="708"/>
        </w:tabs>
        <w:spacing w:line="360" w:lineRule="auto"/>
        <w:rPr>
          <w:rFonts w:ascii="Verdana" w:hAnsi="Verdana"/>
          <w:bCs/>
          <w:szCs w:val="22"/>
        </w:rPr>
      </w:pPr>
      <w:r w:rsidRPr="009F64F7">
        <w:rPr>
          <w:rFonts w:ascii="Verdana" w:hAnsi="Verdana"/>
          <w:bCs/>
          <w:szCs w:val="22"/>
        </w:rPr>
        <w:t>Determinacja,</w:t>
      </w:r>
    </w:p>
    <w:p w14:paraId="63D76A76" w14:textId="77777777" w:rsidR="007A607D" w:rsidRPr="009F64F7" w:rsidRDefault="007A607D" w:rsidP="00A147EF">
      <w:pPr>
        <w:numPr>
          <w:ilvl w:val="0"/>
          <w:numId w:val="21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F64F7">
        <w:rPr>
          <w:rFonts w:ascii="Verdana" w:hAnsi="Verdana"/>
          <w:bCs/>
          <w:sz w:val="22"/>
          <w:szCs w:val="22"/>
        </w:rPr>
        <w:t>Umiejętność zarządzania konfliktami,</w:t>
      </w:r>
    </w:p>
    <w:p w14:paraId="5A1C1DA9" w14:textId="77777777" w:rsidR="007A607D" w:rsidRPr="009F64F7" w:rsidRDefault="007A607D" w:rsidP="00A147EF">
      <w:pPr>
        <w:numPr>
          <w:ilvl w:val="0"/>
          <w:numId w:val="21"/>
        </w:numPr>
        <w:spacing w:line="360" w:lineRule="auto"/>
        <w:rPr>
          <w:sz w:val="22"/>
          <w:szCs w:val="22"/>
        </w:rPr>
      </w:pPr>
      <w:r w:rsidRPr="009F64F7">
        <w:rPr>
          <w:rFonts w:ascii="Verdana" w:hAnsi="Verdana"/>
          <w:bCs/>
          <w:sz w:val="22"/>
          <w:szCs w:val="22"/>
        </w:rPr>
        <w:t>Odporność na trudne sytuacje zawodowe,</w:t>
      </w:r>
    </w:p>
    <w:p w14:paraId="4B623C53" w14:textId="3CE94B40" w:rsidR="007A607D" w:rsidRPr="00A147EF" w:rsidRDefault="007A607D" w:rsidP="00A147EF">
      <w:pPr>
        <w:numPr>
          <w:ilvl w:val="0"/>
          <w:numId w:val="21"/>
        </w:numPr>
        <w:spacing w:after="240" w:line="360" w:lineRule="auto"/>
        <w:rPr>
          <w:rFonts w:ascii="Verdana" w:hAnsi="Verdana"/>
          <w:sz w:val="22"/>
          <w:szCs w:val="22"/>
        </w:rPr>
      </w:pPr>
      <w:r w:rsidRPr="009F64F7">
        <w:rPr>
          <w:rFonts w:ascii="Verdana" w:hAnsi="Verdana"/>
          <w:bCs/>
          <w:sz w:val="22"/>
          <w:szCs w:val="22"/>
        </w:rPr>
        <w:t>Sumienność.</w:t>
      </w:r>
    </w:p>
    <w:p w14:paraId="12B11C70" w14:textId="77777777" w:rsidR="007A607D" w:rsidRPr="00C93998" w:rsidRDefault="007A607D" w:rsidP="00A147EF">
      <w:p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C93998">
        <w:rPr>
          <w:rFonts w:ascii="Verdana" w:hAnsi="Verdana"/>
          <w:b/>
          <w:bCs/>
          <w:sz w:val="22"/>
          <w:szCs w:val="22"/>
        </w:rPr>
        <w:t>Wymagania dodatkowe:</w:t>
      </w:r>
    </w:p>
    <w:p w14:paraId="2F9CB7D3" w14:textId="77777777" w:rsidR="007A607D" w:rsidRPr="00C93998" w:rsidRDefault="007A607D" w:rsidP="00A147EF">
      <w:pPr>
        <w:pStyle w:val="NormalnyWeb"/>
        <w:numPr>
          <w:ilvl w:val="0"/>
          <w:numId w:val="21"/>
        </w:numPr>
        <w:tabs>
          <w:tab w:val="clear" w:pos="360"/>
          <w:tab w:val="num" w:pos="0"/>
        </w:tabs>
        <w:spacing w:line="360" w:lineRule="auto"/>
        <w:ind w:left="214" w:hanging="214"/>
        <w:jc w:val="both"/>
        <w:rPr>
          <w:rFonts w:ascii="Verdana" w:hAnsi="Verdana" w:cs="Arial"/>
          <w:sz w:val="22"/>
          <w:szCs w:val="22"/>
        </w:rPr>
      </w:pPr>
      <w:r w:rsidRPr="00C93998">
        <w:rPr>
          <w:rFonts w:ascii="Verdana" w:hAnsi="Verdana" w:cs="Arial"/>
          <w:sz w:val="22"/>
          <w:szCs w:val="22"/>
        </w:rPr>
        <w:t>Znajomość obszaru działania jednostek samorządowych,</w:t>
      </w:r>
    </w:p>
    <w:p w14:paraId="2A44E9E7" w14:textId="77777777" w:rsidR="007A607D" w:rsidRPr="00C93998" w:rsidRDefault="007A607D" w:rsidP="00A147EF">
      <w:pPr>
        <w:pStyle w:val="Tekstpodstawowy"/>
        <w:numPr>
          <w:ilvl w:val="0"/>
          <w:numId w:val="21"/>
        </w:numPr>
        <w:tabs>
          <w:tab w:val="clear" w:pos="360"/>
          <w:tab w:val="num" w:pos="180"/>
        </w:tabs>
        <w:spacing w:after="0" w:line="360" w:lineRule="auto"/>
        <w:ind w:left="214" w:hanging="214"/>
        <w:rPr>
          <w:rFonts w:ascii="Verdana" w:hAnsi="Verdana"/>
          <w:b/>
          <w:bCs/>
          <w:sz w:val="22"/>
          <w:szCs w:val="22"/>
        </w:rPr>
      </w:pPr>
      <w:r w:rsidRPr="00C93998">
        <w:rPr>
          <w:rFonts w:ascii="Verdana" w:hAnsi="Verdana"/>
          <w:sz w:val="22"/>
          <w:szCs w:val="22"/>
        </w:rPr>
        <w:t>Znajomość ITIL/ISO 20000/ISO 27000,</w:t>
      </w:r>
    </w:p>
    <w:p w14:paraId="30CE0B00" w14:textId="77777777" w:rsidR="007A607D" w:rsidRPr="00C93998" w:rsidRDefault="007A607D" w:rsidP="00A147EF">
      <w:pPr>
        <w:pStyle w:val="Tekstpodstawowy"/>
        <w:numPr>
          <w:ilvl w:val="0"/>
          <w:numId w:val="21"/>
        </w:numPr>
        <w:tabs>
          <w:tab w:val="clear" w:pos="360"/>
          <w:tab w:val="num" w:pos="180"/>
        </w:tabs>
        <w:spacing w:after="0" w:line="360" w:lineRule="auto"/>
        <w:ind w:left="214" w:hanging="214"/>
        <w:rPr>
          <w:rFonts w:ascii="Verdana" w:hAnsi="Verdana"/>
          <w:b/>
          <w:bCs/>
          <w:sz w:val="22"/>
          <w:szCs w:val="22"/>
        </w:rPr>
      </w:pPr>
      <w:r w:rsidRPr="00C93998">
        <w:rPr>
          <w:rFonts w:ascii="Verdana" w:hAnsi="Verdana"/>
          <w:sz w:val="22"/>
          <w:szCs w:val="22"/>
        </w:rPr>
        <w:t>Znajomość ustawy Prawo Zamówień Publicznych</w:t>
      </w:r>
    </w:p>
    <w:p w14:paraId="6C8474B4" w14:textId="77777777" w:rsidR="007A607D" w:rsidRPr="00C93998" w:rsidRDefault="007A607D" w:rsidP="00A147EF">
      <w:pPr>
        <w:tabs>
          <w:tab w:val="num" w:pos="720"/>
        </w:tabs>
        <w:spacing w:line="360" w:lineRule="auto"/>
        <w:ind w:hanging="1980"/>
        <w:jc w:val="both"/>
        <w:rPr>
          <w:rFonts w:ascii="Verdana" w:hAnsi="Verdana"/>
          <w:sz w:val="22"/>
          <w:szCs w:val="22"/>
        </w:rPr>
      </w:pPr>
    </w:p>
    <w:p w14:paraId="6C2BFC9F" w14:textId="0573B771" w:rsidR="007A607D" w:rsidRPr="00A147EF" w:rsidRDefault="007A607D" w:rsidP="00A147EF">
      <w:p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C93998">
        <w:rPr>
          <w:rFonts w:ascii="Verdana" w:hAnsi="Verdana"/>
          <w:b/>
          <w:bCs/>
          <w:sz w:val="22"/>
          <w:szCs w:val="22"/>
        </w:rPr>
        <w:t>Wymagane dokumenty i oświadczenia:</w:t>
      </w:r>
    </w:p>
    <w:p w14:paraId="68FD0626" w14:textId="77777777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CV z przebiegiem nauki i pracy zawodowej opatrzone własnoręcznym podpisem;</w:t>
      </w:r>
    </w:p>
    <w:p w14:paraId="4DE1C482" w14:textId="77777777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kopie dokumentów potwierdzających wymagane wykształcenie;</w:t>
      </w:r>
    </w:p>
    <w:p w14:paraId="693C8DDC" w14:textId="6A759063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kopie dokumentów potwierdzających wymagane doświadczenie zawodowe (świadectw pracy/referencji/zaświadczeń o zatrudnieniu/innych dokumentów zawierających okres zatrudnienia);</w:t>
      </w:r>
    </w:p>
    <w:p w14:paraId="531B1A92" w14:textId="77777777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51D73139" w14:textId="77777777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47883DE9" w14:textId="77777777" w:rsidR="00C93998" w:rsidRDefault="00C93998" w:rsidP="00A147EF">
      <w:pPr>
        <w:numPr>
          <w:ilvl w:val="0"/>
          <w:numId w:val="32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25001048" w14:textId="08B15E2C" w:rsidR="004A17A0" w:rsidRPr="00A147EF" w:rsidRDefault="00C93998" w:rsidP="00A147EF">
      <w:pPr>
        <w:numPr>
          <w:ilvl w:val="0"/>
          <w:numId w:val="32"/>
        </w:numPr>
        <w:spacing w:after="240"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D1737F8" w14:textId="185707B2" w:rsidR="0097285A" w:rsidRPr="00C93998" w:rsidRDefault="0097285A" w:rsidP="00A147EF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93998">
        <w:rPr>
          <w:rFonts w:ascii="Verdana" w:hAnsi="Verdana"/>
          <w:sz w:val="22"/>
          <w:szCs w:val="22"/>
        </w:rPr>
        <w:t>Dokumenty sporządzone w języku obcym winny być przetłumaczone na język polski, na koszt własny kandydata.</w:t>
      </w:r>
    </w:p>
    <w:p w14:paraId="5373BA25" w14:textId="4351131D" w:rsidR="00124509" w:rsidRPr="00C93998" w:rsidRDefault="0097285A" w:rsidP="00A147EF">
      <w:pPr>
        <w:pStyle w:val="Akapitzlist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C93998">
        <w:rPr>
          <w:rFonts w:ascii="Verdana" w:hAnsi="Verdana"/>
          <w:sz w:val="22"/>
          <w:szCs w:val="22"/>
        </w:rPr>
        <w:t xml:space="preserve">Dokumenty aplikacyjne należy składać w formie papierowej osobiście w siedzibie CUI ul. Namysłowska 8, IV piętro (biurowiec Grafit) lub za pośrednictwem operatora pocztowego na ww. adres w zamkniętej kopercie z dopiskiem: </w:t>
      </w:r>
      <w:r w:rsidRPr="00C93998">
        <w:rPr>
          <w:rFonts w:ascii="Verdana" w:hAnsi="Verdana"/>
          <w:b/>
          <w:bCs/>
          <w:sz w:val="22"/>
          <w:szCs w:val="22"/>
        </w:rPr>
        <w:t>Doty</w:t>
      </w:r>
      <w:r w:rsidR="009B67F4" w:rsidRPr="00C93998">
        <w:rPr>
          <w:rFonts w:ascii="Verdana" w:hAnsi="Verdana"/>
          <w:b/>
          <w:bCs/>
          <w:sz w:val="22"/>
          <w:szCs w:val="22"/>
        </w:rPr>
        <w:t xml:space="preserve">czy naboru na stanowisko: </w:t>
      </w:r>
      <w:r w:rsidR="00DC6680" w:rsidRPr="00C93998">
        <w:rPr>
          <w:rFonts w:ascii="Verdana" w:hAnsi="Verdana"/>
          <w:b/>
          <w:bCs/>
          <w:sz w:val="22"/>
          <w:szCs w:val="22"/>
        </w:rPr>
        <w:t>Główny s</w:t>
      </w:r>
      <w:r w:rsidR="001837F3" w:rsidRPr="00C93998">
        <w:rPr>
          <w:rFonts w:ascii="Verdana" w:hAnsi="Verdana"/>
          <w:b/>
          <w:bCs/>
          <w:sz w:val="22"/>
          <w:szCs w:val="22"/>
        </w:rPr>
        <w:t>p</w:t>
      </w:r>
      <w:r w:rsidRPr="00C93998">
        <w:rPr>
          <w:rFonts w:ascii="Verdana" w:hAnsi="Verdana"/>
          <w:b/>
          <w:bCs/>
          <w:sz w:val="22"/>
          <w:szCs w:val="22"/>
        </w:rPr>
        <w:t xml:space="preserve">ecjalista </w:t>
      </w:r>
      <w:r w:rsidR="007B5CF4">
        <w:rPr>
          <w:rFonts w:ascii="Verdana" w:hAnsi="Verdana"/>
          <w:b/>
          <w:bCs/>
          <w:sz w:val="22"/>
          <w:szCs w:val="22"/>
        </w:rPr>
        <w:t xml:space="preserve">/ Główna specjalistka </w:t>
      </w:r>
      <w:r w:rsidRPr="00C93998">
        <w:rPr>
          <w:rFonts w:ascii="Verdana" w:hAnsi="Verdana"/>
          <w:b/>
          <w:bCs/>
          <w:sz w:val="22"/>
          <w:szCs w:val="22"/>
        </w:rPr>
        <w:t>ds. projekt</w:t>
      </w:r>
      <w:r w:rsidR="00B57481" w:rsidRPr="00C93998">
        <w:rPr>
          <w:rFonts w:ascii="Verdana" w:hAnsi="Verdana"/>
          <w:b/>
          <w:bCs/>
          <w:sz w:val="22"/>
          <w:szCs w:val="22"/>
        </w:rPr>
        <w:t>ów</w:t>
      </w:r>
      <w:r w:rsidRPr="00C93998">
        <w:rPr>
          <w:rFonts w:ascii="Verdana" w:hAnsi="Verdana"/>
          <w:b/>
          <w:bCs/>
          <w:sz w:val="22"/>
          <w:szCs w:val="22"/>
        </w:rPr>
        <w:t xml:space="preserve"> </w:t>
      </w:r>
      <w:r w:rsidRPr="00C93998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5" w:history="1">
        <w:r w:rsidRPr="00C93998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Pr="00C93998">
        <w:rPr>
          <w:rFonts w:ascii="Verdana" w:hAnsi="Verdana"/>
          <w:bCs/>
          <w:iCs/>
          <w:sz w:val="22"/>
          <w:szCs w:val="22"/>
        </w:rPr>
        <w:t xml:space="preserve"> </w:t>
      </w:r>
      <w:r w:rsidRPr="00C93998">
        <w:rPr>
          <w:rFonts w:ascii="Verdana" w:hAnsi="Verdana"/>
          <w:sz w:val="22"/>
          <w:szCs w:val="22"/>
        </w:rPr>
        <w:t xml:space="preserve">w nieprzekraczalnym terminie do dnia </w:t>
      </w:r>
      <w:r w:rsidR="007B5CF4">
        <w:rPr>
          <w:rFonts w:ascii="Verdana" w:hAnsi="Verdana"/>
          <w:b/>
          <w:bCs/>
          <w:sz w:val="22"/>
          <w:szCs w:val="22"/>
        </w:rPr>
        <w:t>30</w:t>
      </w:r>
      <w:r w:rsidR="001837F3" w:rsidRPr="00345332">
        <w:rPr>
          <w:rFonts w:ascii="Verdana" w:hAnsi="Verdana"/>
          <w:b/>
          <w:bCs/>
          <w:sz w:val="22"/>
          <w:szCs w:val="22"/>
        </w:rPr>
        <w:t>.</w:t>
      </w:r>
      <w:r w:rsidR="00124509" w:rsidRPr="00345332">
        <w:rPr>
          <w:rFonts w:ascii="Verdana" w:hAnsi="Verdana"/>
          <w:b/>
          <w:bCs/>
          <w:sz w:val="22"/>
          <w:szCs w:val="22"/>
        </w:rPr>
        <w:t>0</w:t>
      </w:r>
      <w:r w:rsidR="00CC3D1D">
        <w:rPr>
          <w:rFonts w:ascii="Verdana" w:hAnsi="Verdana"/>
          <w:b/>
          <w:bCs/>
          <w:sz w:val="22"/>
          <w:szCs w:val="22"/>
        </w:rPr>
        <w:t>4</w:t>
      </w:r>
      <w:r w:rsidR="00B57481" w:rsidRPr="00C93998">
        <w:rPr>
          <w:rFonts w:ascii="Verdana" w:hAnsi="Verdana"/>
          <w:b/>
          <w:sz w:val="22"/>
          <w:szCs w:val="22"/>
        </w:rPr>
        <w:t>.202</w:t>
      </w:r>
      <w:r w:rsidR="00CC3D1D">
        <w:rPr>
          <w:rFonts w:ascii="Verdana" w:hAnsi="Verdana"/>
          <w:b/>
          <w:sz w:val="22"/>
          <w:szCs w:val="22"/>
        </w:rPr>
        <w:t>6</w:t>
      </w:r>
      <w:r w:rsidR="00B57481" w:rsidRPr="00C93998">
        <w:rPr>
          <w:rFonts w:ascii="Verdana" w:hAnsi="Verdana"/>
          <w:b/>
          <w:sz w:val="22"/>
          <w:szCs w:val="22"/>
        </w:rPr>
        <w:t>r. do godz. 15</w:t>
      </w:r>
      <w:r w:rsidRPr="00C93998">
        <w:rPr>
          <w:rFonts w:ascii="Verdana" w:hAnsi="Verdana"/>
          <w:b/>
          <w:sz w:val="22"/>
          <w:szCs w:val="22"/>
        </w:rPr>
        <w:t>:00 włącznie</w:t>
      </w:r>
      <w:r w:rsidRPr="00C93998">
        <w:rPr>
          <w:rFonts w:ascii="Verdana" w:hAnsi="Verdana"/>
          <w:sz w:val="22"/>
          <w:szCs w:val="22"/>
        </w:rPr>
        <w:t xml:space="preserve"> </w:t>
      </w:r>
    </w:p>
    <w:p w14:paraId="19B8FCFA" w14:textId="77777777" w:rsidR="007A607D" w:rsidRDefault="0097285A" w:rsidP="00A147EF">
      <w:pPr>
        <w:pStyle w:val="Akapitzlist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C93998">
        <w:rPr>
          <w:rFonts w:ascii="Verdana" w:hAnsi="Verdana"/>
          <w:sz w:val="22"/>
          <w:szCs w:val="22"/>
        </w:rPr>
        <w:t xml:space="preserve">Zastrzegamy, że skontaktujemy się tylko z wybranymi kandydatami. </w:t>
      </w:r>
    </w:p>
    <w:p w14:paraId="6964A576" w14:textId="77777777" w:rsidR="00DA510E" w:rsidRPr="00C93998" w:rsidRDefault="00DA510E" w:rsidP="00A147EF">
      <w:pPr>
        <w:pStyle w:val="Akapitzlist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</w:p>
    <w:sectPr w:rsidR="00DA510E" w:rsidRPr="00C93998" w:rsidSect="000A4DE9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2223"/>
    <w:multiLevelType w:val="hybridMultilevel"/>
    <w:tmpl w:val="B9103B6E"/>
    <w:lvl w:ilvl="0" w:tplc="5EF42A74">
      <w:start w:val="1"/>
      <w:numFmt w:val="decimal"/>
      <w:lvlText w:val="%1."/>
      <w:lvlJc w:val="left"/>
      <w:pPr>
        <w:tabs>
          <w:tab w:val="num" w:pos="502"/>
        </w:tabs>
        <w:ind w:left="340" w:hanging="198"/>
      </w:pPr>
      <w:rPr>
        <w:rFonts w:ascii="Verdana" w:hAnsi="Verdana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EE6028"/>
    <w:multiLevelType w:val="hybridMultilevel"/>
    <w:tmpl w:val="41F23BCA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" w15:restartNumberingAfterBreak="0">
    <w:nsid w:val="081827AE"/>
    <w:multiLevelType w:val="hybridMultilevel"/>
    <w:tmpl w:val="7DD6FB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9DE3012"/>
    <w:multiLevelType w:val="hybridMultilevel"/>
    <w:tmpl w:val="9FC61B58"/>
    <w:lvl w:ilvl="0" w:tplc="183C123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101"/>
    <w:multiLevelType w:val="hybridMultilevel"/>
    <w:tmpl w:val="4FD4C9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7844E0E"/>
    <w:multiLevelType w:val="hybridMultilevel"/>
    <w:tmpl w:val="4B6AB816"/>
    <w:lvl w:ilvl="0" w:tplc="E3DAD6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Arial Unicode MS" w:hAnsi="Verdan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737E2"/>
    <w:multiLevelType w:val="hybridMultilevel"/>
    <w:tmpl w:val="171253A0"/>
    <w:lvl w:ilvl="0" w:tplc="04150011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7" w15:restartNumberingAfterBreak="0">
    <w:nsid w:val="1F826E17"/>
    <w:multiLevelType w:val="hybridMultilevel"/>
    <w:tmpl w:val="63D0BBA6"/>
    <w:lvl w:ilvl="0" w:tplc="A120F722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8" w15:restartNumberingAfterBreak="0">
    <w:nsid w:val="25323841"/>
    <w:multiLevelType w:val="hybridMultilevel"/>
    <w:tmpl w:val="47842370"/>
    <w:lvl w:ilvl="0" w:tplc="079EAFD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9" w15:restartNumberingAfterBreak="0">
    <w:nsid w:val="30741C78"/>
    <w:multiLevelType w:val="hybridMultilevel"/>
    <w:tmpl w:val="E88AB35A"/>
    <w:lvl w:ilvl="0" w:tplc="5EF42A74">
      <w:start w:val="1"/>
      <w:numFmt w:val="decimal"/>
      <w:lvlText w:val="%1."/>
      <w:lvlJc w:val="left"/>
      <w:pPr>
        <w:tabs>
          <w:tab w:val="num" w:pos="1222"/>
        </w:tabs>
        <w:ind w:left="1060" w:hanging="198"/>
      </w:pPr>
      <w:rPr>
        <w:rFonts w:ascii="Verdana" w:hAnsi="Verdana" w:cs="Times New Roman" w:hint="default"/>
        <w:b w:val="0"/>
        <w:i w:val="0"/>
        <w:sz w:val="20"/>
      </w:rPr>
    </w:lvl>
    <w:lvl w:ilvl="1" w:tplc="0415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  <w:i w:val="0"/>
        <w:sz w:val="20"/>
      </w:rPr>
    </w:lvl>
    <w:lvl w:ilvl="2" w:tplc="096CB074">
      <w:start w:val="1"/>
      <w:numFmt w:val="decimal"/>
      <w:lvlText w:val="%3."/>
      <w:lvlJc w:val="left"/>
      <w:pPr>
        <w:tabs>
          <w:tab w:val="num" w:pos="3077"/>
        </w:tabs>
        <w:ind w:left="3077" w:hanging="37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A3D7853"/>
    <w:multiLevelType w:val="hybridMultilevel"/>
    <w:tmpl w:val="A8D69EE8"/>
    <w:lvl w:ilvl="0" w:tplc="04150011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98A3D5C">
      <w:start w:val="1"/>
      <w:numFmt w:val="decimal"/>
      <w:lvlText w:val="%2)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2" w15:restartNumberingAfterBreak="0">
    <w:nsid w:val="3BCC32CB"/>
    <w:multiLevelType w:val="multilevel"/>
    <w:tmpl w:val="29065946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>
      <w:start w:val="7"/>
      <w:numFmt w:val="decimal"/>
      <w:lvlText w:val="%2)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3" w15:restartNumberingAfterBreak="0">
    <w:nsid w:val="3E7716F4"/>
    <w:multiLevelType w:val="hybridMultilevel"/>
    <w:tmpl w:val="63C267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8857DC"/>
    <w:multiLevelType w:val="hybridMultilevel"/>
    <w:tmpl w:val="B91CF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91123A"/>
    <w:multiLevelType w:val="hybridMultilevel"/>
    <w:tmpl w:val="C5BAFB7C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 w15:restartNumberingAfterBreak="0">
    <w:nsid w:val="4E170D26"/>
    <w:multiLevelType w:val="hybridMultilevel"/>
    <w:tmpl w:val="3E6C1A38"/>
    <w:lvl w:ilvl="0" w:tplc="9FDEA44C">
      <w:start w:val="7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42DB7"/>
    <w:multiLevelType w:val="hybridMultilevel"/>
    <w:tmpl w:val="220ED8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9665BD1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5D264ECD"/>
    <w:multiLevelType w:val="hybridMultilevel"/>
    <w:tmpl w:val="B4BE7B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E08305C"/>
    <w:multiLevelType w:val="hybridMultilevel"/>
    <w:tmpl w:val="CC6AB1E4"/>
    <w:lvl w:ilvl="0" w:tplc="2B8AA7C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9E5344"/>
    <w:multiLevelType w:val="hybridMultilevel"/>
    <w:tmpl w:val="1FA69D4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B85893"/>
    <w:multiLevelType w:val="hybridMultilevel"/>
    <w:tmpl w:val="9222B1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74628F4"/>
    <w:multiLevelType w:val="hybridMultilevel"/>
    <w:tmpl w:val="12A0FA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738750F1"/>
    <w:multiLevelType w:val="hybridMultilevel"/>
    <w:tmpl w:val="DF08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5B73624"/>
    <w:multiLevelType w:val="hybridMultilevel"/>
    <w:tmpl w:val="697A03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6043CB1"/>
    <w:multiLevelType w:val="hybridMultilevel"/>
    <w:tmpl w:val="D34A7D12"/>
    <w:lvl w:ilvl="0" w:tplc="A6F6AB6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5140E4"/>
    <w:multiLevelType w:val="hybridMultilevel"/>
    <w:tmpl w:val="661CBC34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78971688"/>
    <w:multiLevelType w:val="hybridMultilevel"/>
    <w:tmpl w:val="E40EA7B8"/>
    <w:lvl w:ilvl="0" w:tplc="3892BE1C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num w:numId="1">
    <w:abstractNumId w:val="4"/>
  </w:num>
  <w:num w:numId="2">
    <w:abstractNumId w:val="24"/>
  </w:num>
  <w:num w:numId="3">
    <w:abstractNumId w:val="10"/>
  </w:num>
  <w:num w:numId="4">
    <w:abstractNumId w:val="2"/>
  </w:num>
  <w:num w:numId="5">
    <w:abstractNumId w:val="13"/>
  </w:num>
  <w:num w:numId="6">
    <w:abstractNumId w:val="14"/>
  </w:num>
  <w:num w:numId="7">
    <w:abstractNumId w:val="14"/>
  </w:num>
  <w:num w:numId="8">
    <w:abstractNumId w:val="25"/>
  </w:num>
  <w:num w:numId="9">
    <w:abstractNumId w:val="23"/>
  </w:num>
  <w:num w:numId="10">
    <w:abstractNumId w:val="18"/>
  </w:num>
  <w:num w:numId="11">
    <w:abstractNumId w:val="29"/>
  </w:num>
  <w:num w:numId="12">
    <w:abstractNumId w:val="7"/>
  </w:num>
  <w:num w:numId="13">
    <w:abstractNumId w:val="8"/>
  </w:num>
  <w:num w:numId="14">
    <w:abstractNumId w:val="15"/>
  </w:num>
  <w:num w:numId="15">
    <w:abstractNumId w:val="1"/>
  </w:num>
  <w:num w:numId="16">
    <w:abstractNumId w:val="26"/>
  </w:num>
  <w:num w:numId="17">
    <w:abstractNumId w:val="11"/>
  </w:num>
  <w:num w:numId="18">
    <w:abstractNumId w:val="6"/>
  </w:num>
  <w:num w:numId="19">
    <w:abstractNumId w:val="22"/>
  </w:num>
  <w:num w:numId="20">
    <w:abstractNumId w:val="21"/>
  </w:num>
  <w:num w:numId="21">
    <w:abstractNumId w:val="27"/>
  </w:num>
  <w:num w:numId="22">
    <w:abstractNumId w:val="16"/>
  </w:num>
  <w:num w:numId="23">
    <w:abstractNumId w:val="12"/>
  </w:num>
  <w:num w:numId="24">
    <w:abstractNumId w:val="0"/>
  </w:num>
  <w:num w:numId="25">
    <w:abstractNumId w:val="20"/>
  </w:num>
  <w:num w:numId="26">
    <w:abstractNumId w:val="9"/>
  </w:num>
  <w:num w:numId="27">
    <w:abstractNumId w:val="5"/>
  </w:num>
  <w:num w:numId="28">
    <w:abstractNumId w:val="28"/>
  </w:num>
  <w:num w:numId="29">
    <w:abstractNumId w:val="17"/>
  </w:num>
  <w:num w:numId="30">
    <w:abstractNumId w:val="19"/>
  </w:num>
  <w:num w:numId="31">
    <w:abstractNumId w:val="3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095"/>
    <w:rsid w:val="000057ED"/>
    <w:rsid w:val="00014376"/>
    <w:rsid w:val="0002468F"/>
    <w:rsid w:val="000266FB"/>
    <w:rsid w:val="00031050"/>
    <w:rsid w:val="00036566"/>
    <w:rsid w:val="00037C91"/>
    <w:rsid w:val="000428E4"/>
    <w:rsid w:val="000437CE"/>
    <w:rsid w:val="00056B8A"/>
    <w:rsid w:val="0006230B"/>
    <w:rsid w:val="00067E0F"/>
    <w:rsid w:val="00087241"/>
    <w:rsid w:val="000903F6"/>
    <w:rsid w:val="00091626"/>
    <w:rsid w:val="000977EF"/>
    <w:rsid w:val="000A4DE9"/>
    <w:rsid w:val="000B5223"/>
    <w:rsid w:val="000C2636"/>
    <w:rsid w:val="000C3029"/>
    <w:rsid w:val="000D5FCA"/>
    <w:rsid w:val="00107C5E"/>
    <w:rsid w:val="00124509"/>
    <w:rsid w:val="00163EFB"/>
    <w:rsid w:val="00172326"/>
    <w:rsid w:val="00182F93"/>
    <w:rsid w:val="001837F3"/>
    <w:rsid w:val="00191325"/>
    <w:rsid w:val="001B080B"/>
    <w:rsid w:val="001B0A9E"/>
    <w:rsid w:val="001B43BA"/>
    <w:rsid w:val="001D2223"/>
    <w:rsid w:val="001D31BF"/>
    <w:rsid w:val="002064A0"/>
    <w:rsid w:val="0023625C"/>
    <w:rsid w:val="002471BF"/>
    <w:rsid w:val="00252A5D"/>
    <w:rsid w:val="002710D6"/>
    <w:rsid w:val="00274916"/>
    <w:rsid w:val="00290FF4"/>
    <w:rsid w:val="002A31CF"/>
    <w:rsid w:val="002A78D6"/>
    <w:rsid w:val="002B456F"/>
    <w:rsid w:val="002C450A"/>
    <w:rsid w:val="002F35E2"/>
    <w:rsid w:val="002F5CE4"/>
    <w:rsid w:val="00301278"/>
    <w:rsid w:val="00334597"/>
    <w:rsid w:val="00344148"/>
    <w:rsid w:val="0034487E"/>
    <w:rsid w:val="00345332"/>
    <w:rsid w:val="0037326D"/>
    <w:rsid w:val="003A0843"/>
    <w:rsid w:val="003B1C3C"/>
    <w:rsid w:val="003B7B45"/>
    <w:rsid w:val="003C0CC7"/>
    <w:rsid w:val="003C7E7E"/>
    <w:rsid w:val="00415D7F"/>
    <w:rsid w:val="00415E2D"/>
    <w:rsid w:val="00416DB9"/>
    <w:rsid w:val="00426ACA"/>
    <w:rsid w:val="004529A5"/>
    <w:rsid w:val="00453876"/>
    <w:rsid w:val="004740C0"/>
    <w:rsid w:val="0047496D"/>
    <w:rsid w:val="00492B73"/>
    <w:rsid w:val="00494C7B"/>
    <w:rsid w:val="004A17A0"/>
    <w:rsid w:val="004B4F00"/>
    <w:rsid w:val="004C7924"/>
    <w:rsid w:val="004D0977"/>
    <w:rsid w:val="004E6E74"/>
    <w:rsid w:val="004F26E3"/>
    <w:rsid w:val="005013CC"/>
    <w:rsid w:val="00532156"/>
    <w:rsid w:val="005501BE"/>
    <w:rsid w:val="0058331F"/>
    <w:rsid w:val="005A138E"/>
    <w:rsid w:val="005A233C"/>
    <w:rsid w:val="005A7807"/>
    <w:rsid w:val="005C7980"/>
    <w:rsid w:val="005E0556"/>
    <w:rsid w:val="005F200E"/>
    <w:rsid w:val="005F2FD4"/>
    <w:rsid w:val="00612881"/>
    <w:rsid w:val="00613C99"/>
    <w:rsid w:val="00641953"/>
    <w:rsid w:val="0066694B"/>
    <w:rsid w:val="00683276"/>
    <w:rsid w:val="006862A6"/>
    <w:rsid w:val="006C463E"/>
    <w:rsid w:val="006D2938"/>
    <w:rsid w:val="006D374E"/>
    <w:rsid w:val="006D50BB"/>
    <w:rsid w:val="00711BE7"/>
    <w:rsid w:val="00722717"/>
    <w:rsid w:val="007429EA"/>
    <w:rsid w:val="007554EE"/>
    <w:rsid w:val="00760C7B"/>
    <w:rsid w:val="00761D9F"/>
    <w:rsid w:val="007658C5"/>
    <w:rsid w:val="00793E87"/>
    <w:rsid w:val="00797160"/>
    <w:rsid w:val="007A2ECE"/>
    <w:rsid w:val="007A607D"/>
    <w:rsid w:val="007B5CF4"/>
    <w:rsid w:val="007C0839"/>
    <w:rsid w:val="007C3C77"/>
    <w:rsid w:val="007F15C6"/>
    <w:rsid w:val="00822AEA"/>
    <w:rsid w:val="008409B9"/>
    <w:rsid w:val="00854B38"/>
    <w:rsid w:val="008629A9"/>
    <w:rsid w:val="00863FDB"/>
    <w:rsid w:val="00880B05"/>
    <w:rsid w:val="0089429F"/>
    <w:rsid w:val="008C2491"/>
    <w:rsid w:val="008C548D"/>
    <w:rsid w:val="008C6303"/>
    <w:rsid w:val="008D61BA"/>
    <w:rsid w:val="00900B9F"/>
    <w:rsid w:val="00907778"/>
    <w:rsid w:val="009114AB"/>
    <w:rsid w:val="00917B5D"/>
    <w:rsid w:val="00926D7D"/>
    <w:rsid w:val="00934399"/>
    <w:rsid w:val="00943817"/>
    <w:rsid w:val="009464DF"/>
    <w:rsid w:val="0097285A"/>
    <w:rsid w:val="00994B9A"/>
    <w:rsid w:val="009A04E1"/>
    <w:rsid w:val="009A1265"/>
    <w:rsid w:val="009B2885"/>
    <w:rsid w:val="009B468F"/>
    <w:rsid w:val="009B67F4"/>
    <w:rsid w:val="009D0E06"/>
    <w:rsid w:val="009D3398"/>
    <w:rsid w:val="009E1B45"/>
    <w:rsid w:val="009E2920"/>
    <w:rsid w:val="009E6AE6"/>
    <w:rsid w:val="009F0521"/>
    <w:rsid w:val="009F64F7"/>
    <w:rsid w:val="00A0713D"/>
    <w:rsid w:val="00A147EF"/>
    <w:rsid w:val="00A3313E"/>
    <w:rsid w:val="00A425CA"/>
    <w:rsid w:val="00A464BF"/>
    <w:rsid w:val="00A63E84"/>
    <w:rsid w:val="00A720DF"/>
    <w:rsid w:val="00A734C5"/>
    <w:rsid w:val="00A8715A"/>
    <w:rsid w:val="00AA2940"/>
    <w:rsid w:val="00AB6E8B"/>
    <w:rsid w:val="00AD4630"/>
    <w:rsid w:val="00AD74D4"/>
    <w:rsid w:val="00AE4749"/>
    <w:rsid w:val="00B061FC"/>
    <w:rsid w:val="00B06F4F"/>
    <w:rsid w:val="00B11BE6"/>
    <w:rsid w:val="00B13095"/>
    <w:rsid w:val="00B13999"/>
    <w:rsid w:val="00B21BD0"/>
    <w:rsid w:val="00B2568A"/>
    <w:rsid w:val="00B25BCD"/>
    <w:rsid w:val="00B37B2A"/>
    <w:rsid w:val="00B538B0"/>
    <w:rsid w:val="00B57481"/>
    <w:rsid w:val="00B74012"/>
    <w:rsid w:val="00B81D30"/>
    <w:rsid w:val="00B86CA5"/>
    <w:rsid w:val="00BA4395"/>
    <w:rsid w:val="00BB5B76"/>
    <w:rsid w:val="00BF6D92"/>
    <w:rsid w:val="00C11CF6"/>
    <w:rsid w:val="00C21C53"/>
    <w:rsid w:val="00C34F46"/>
    <w:rsid w:val="00C411E2"/>
    <w:rsid w:val="00C4349C"/>
    <w:rsid w:val="00C81ECA"/>
    <w:rsid w:val="00C909F5"/>
    <w:rsid w:val="00C93998"/>
    <w:rsid w:val="00C96F12"/>
    <w:rsid w:val="00CC327B"/>
    <w:rsid w:val="00CC3D1D"/>
    <w:rsid w:val="00CD5A1A"/>
    <w:rsid w:val="00CE0DAD"/>
    <w:rsid w:val="00CF58FA"/>
    <w:rsid w:val="00D1316F"/>
    <w:rsid w:val="00D81118"/>
    <w:rsid w:val="00DA510E"/>
    <w:rsid w:val="00DA6CEE"/>
    <w:rsid w:val="00DC2181"/>
    <w:rsid w:val="00DC6680"/>
    <w:rsid w:val="00DE577C"/>
    <w:rsid w:val="00DF5D6F"/>
    <w:rsid w:val="00E14B30"/>
    <w:rsid w:val="00E77BF6"/>
    <w:rsid w:val="00E81453"/>
    <w:rsid w:val="00E908BF"/>
    <w:rsid w:val="00E90BBC"/>
    <w:rsid w:val="00EA2136"/>
    <w:rsid w:val="00EA2229"/>
    <w:rsid w:val="00EB784D"/>
    <w:rsid w:val="00EC1E52"/>
    <w:rsid w:val="00EC32F7"/>
    <w:rsid w:val="00EC4E85"/>
    <w:rsid w:val="00ED76A7"/>
    <w:rsid w:val="00EF0E09"/>
    <w:rsid w:val="00EF4712"/>
    <w:rsid w:val="00EF6BFE"/>
    <w:rsid w:val="00EF78CB"/>
    <w:rsid w:val="00F13EA2"/>
    <w:rsid w:val="00F17AED"/>
    <w:rsid w:val="00F6191E"/>
    <w:rsid w:val="00F7527F"/>
    <w:rsid w:val="00F80978"/>
    <w:rsid w:val="00F8584E"/>
    <w:rsid w:val="00FB04A4"/>
    <w:rsid w:val="00FB2D78"/>
    <w:rsid w:val="00FE1FAE"/>
    <w:rsid w:val="00FF1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FA1F6C"/>
  <w15:docId w15:val="{BC0E91B8-AC1C-48AB-AA19-7156DF7C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94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6694B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694B"/>
    <w:pPr>
      <w:keepNext/>
      <w:jc w:val="center"/>
      <w:outlineLvl w:val="2"/>
    </w:pPr>
    <w:rPr>
      <w:rFonts w:ascii="Cambria" w:hAnsi="Cambria"/>
      <w:b/>
      <w:sz w:val="26"/>
      <w:szCs w:val="20"/>
    </w:rPr>
  </w:style>
  <w:style w:type="paragraph" w:styleId="Nagwek8">
    <w:name w:val="heading 8"/>
    <w:basedOn w:val="Normalny"/>
    <w:next w:val="Normalny"/>
    <w:link w:val="Nagwek8Znak"/>
    <w:uiPriority w:val="99"/>
    <w:qFormat/>
    <w:locked/>
    <w:rsid w:val="009B468F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0977EF"/>
    <w:rPr>
      <w:rFonts w:ascii="Cambria" w:hAnsi="Cambria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0977EF"/>
    <w:rPr>
      <w:rFonts w:ascii="Cambria" w:hAnsi="Cambria"/>
      <w:b/>
      <w:sz w:val="26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F17AED"/>
    <w:rPr>
      <w:rFonts w:ascii="Calibri" w:hAnsi="Calibri"/>
      <w:i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66694B"/>
    <w:pPr>
      <w:ind w:left="300"/>
      <w:jc w:val="both"/>
    </w:pPr>
    <w:rPr>
      <w:rFonts w:ascii="Verdana" w:hAnsi="Verdana"/>
      <w:b/>
      <w:bCs/>
      <w:color w:val="000000"/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977EF"/>
    <w:rPr>
      <w:rFonts w:ascii="Times New Roman" w:hAnsi="Times New Roman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66694B"/>
    <w:pPr>
      <w:ind w:left="300"/>
      <w:jc w:val="both"/>
    </w:pPr>
    <w:rPr>
      <w:rFonts w:ascii="Verdana" w:hAnsi="Verdana"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977EF"/>
    <w:rPr>
      <w:rFonts w:ascii="Times New Roman" w:hAnsi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66694B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977EF"/>
    <w:rPr>
      <w:rFonts w:ascii="Times New Roman" w:hAnsi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6694B"/>
    <w:rPr>
      <w:rFonts w:ascii="Verdana" w:hAnsi="Verdana"/>
      <w:sz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977EF"/>
    <w:rPr>
      <w:rFonts w:ascii="Times New Roman" w:hAnsi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66694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69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977EF"/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rsid w:val="006669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977EF"/>
    <w:rPr>
      <w:rFonts w:ascii="Times New Roman" w:hAnsi="Times New Roman"/>
      <w:sz w:val="2"/>
    </w:rPr>
  </w:style>
  <w:style w:type="character" w:styleId="Hipercze">
    <w:name w:val="Hyperlink"/>
    <w:basedOn w:val="Domylnaczcionkaakapitu"/>
    <w:uiPriority w:val="99"/>
    <w:rsid w:val="000437CE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locked/>
    <w:rsid w:val="00AB6E8B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locked/>
    <w:rsid w:val="004C792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17AED"/>
    <w:rPr>
      <w:rFonts w:ascii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locked/>
    <w:rsid w:val="001B43BA"/>
    <w:pPr>
      <w:tabs>
        <w:tab w:val="center" w:pos="4536"/>
        <w:tab w:val="right" w:pos="9072"/>
      </w:tabs>
    </w:pPr>
    <w:rPr>
      <w:rFonts w:ascii="Bookman Old Style" w:hAnsi="Bookman Old Style"/>
      <w:sz w:val="22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F17AED"/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97285A"/>
    <w:pPr>
      <w:ind w:left="708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3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krutacja@cui.wroclaw.pl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mirbi01\AppData\Local\Microsoft\Windows\Temporary%20Internet%20Files\Content.MSO\2912A9D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2912A9DD</Template>
  <TotalTime>4</TotalTime>
  <Pages>3</Pages>
  <Words>520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Białobrzeski</dc:creator>
  <cp:keywords/>
  <dc:description/>
  <cp:lastModifiedBy>Łowejko Ilona</cp:lastModifiedBy>
  <cp:revision>2</cp:revision>
  <cp:lastPrinted>2014-01-24T13:53:00Z</cp:lastPrinted>
  <dcterms:created xsi:type="dcterms:W3CDTF">2026-04-13T12:25:00Z</dcterms:created>
  <dcterms:modified xsi:type="dcterms:W3CDTF">2026-04-13T12:25:00Z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0x01010070BEDCE34573B040A37108E8E214A991</vt:lpwstr>
  </property>
</Properties>
</file>